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63B03" w14:textId="12D0FB0A" w:rsidR="06382DEC" w:rsidRPr="005E4475" w:rsidRDefault="00C470F1" w:rsidP="005E4475">
      <w:pPr>
        <w:spacing w:after="100"/>
        <w:rPr>
          <w:rFonts w:ascii="Times New Roman" w:eastAsia="Times New Roman" w:hAnsi="Times New Roman" w:cs="Times New Roman"/>
        </w:rPr>
      </w:pPr>
      <w:r>
        <w:t xml:space="preserve">      </w:t>
      </w:r>
      <w:r w:rsidR="005E4475" w:rsidRPr="005E4475">
        <w:rPr>
          <w:rFonts w:ascii="Times New Roman" w:eastAsia="Times New Roman" w:hAnsi="Times New Roman" w:cs="Times New Roman"/>
          <w:b/>
          <w:bCs/>
          <w:highlight w:val="yellow"/>
        </w:rPr>
        <w:t xml:space="preserve">ORIENTAÇÃO: </w:t>
      </w:r>
      <w:r w:rsidR="005E4475" w:rsidRPr="005E4475">
        <w:rPr>
          <w:rFonts w:ascii="Times New Roman" w:eastAsia="Times New Roman" w:hAnsi="Times New Roman" w:cs="Times New Roman"/>
          <w:highlight w:val="yellow"/>
        </w:rPr>
        <w:t>Este termo deverá ser utilizado pelos pesquisadores que necessitem utilizar espaços institucionais, como clínicas, laboratórios ou outros ambientes destinados à realização da pesquisa,</w:t>
      </w:r>
      <w:r w:rsidR="009A08A6">
        <w:rPr>
          <w:rFonts w:ascii="Times New Roman" w:eastAsia="Times New Roman" w:hAnsi="Times New Roman" w:cs="Times New Roman"/>
          <w:highlight w:val="yellow"/>
        </w:rPr>
        <w:t xml:space="preserve"> </w:t>
      </w:r>
      <w:r w:rsidR="009A08A6" w:rsidRPr="004E6E40">
        <w:rPr>
          <w:rFonts w:ascii="Times New Roman" w:eastAsia="Times New Roman" w:hAnsi="Times New Roman" w:cs="Times New Roman"/>
          <w:b/>
          <w:bCs/>
          <w:highlight w:val="yellow"/>
        </w:rPr>
        <w:t xml:space="preserve">nos casos </w:t>
      </w:r>
      <w:r w:rsidR="00F83B10">
        <w:rPr>
          <w:rFonts w:ascii="Times New Roman" w:eastAsia="Times New Roman" w:hAnsi="Times New Roman" w:cs="Times New Roman"/>
          <w:b/>
          <w:bCs/>
          <w:highlight w:val="yellow"/>
        </w:rPr>
        <w:t>em que</w:t>
      </w:r>
      <w:r w:rsidR="00EB146A" w:rsidRPr="00EB146A">
        <w:rPr>
          <w:rFonts w:ascii="Times New Roman" w:eastAsia="Times New Roman" w:hAnsi="Times New Roman" w:cs="Times New Roman"/>
          <w:b/>
          <w:bCs/>
          <w:highlight w:val="yellow"/>
        </w:rPr>
        <w:t xml:space="preserve"> o responsável pelo espaço/laboratório for diferente do responsável institucional que assinar a folha de rosto</w:t>
      </w:r>
      <w:r w:rsidR="00EB146A">
        <w:rPr>
          <w:rFonts w:ascii="Times New Roman" w:eastAsia="Times New Roman" w:hAnsi="Times New Roman" w:cs="Times New Roman"/>
          <w:highlight w:val="yellow"/>
        </w:rPr>
        <w:t xml:space="preserve">, </w:t>
      </w:r>
      <w:r w:rsidR="005E4475" w:rsidRPr="005E4475">
        <w:rPr>
          <w:rFonts w:ascii="Times New Roman" w:eastAsia="Times New Roman" w:hAnsi="Times New Roman" w:cs="Times New Roman"/>
          <w:highlight w:val="yellow"/>
        </w:rPr>
        <w:t>nas seguintes situações: 1. Utilização do espaço: quando houver necessidade de utilizar exclusivamente o espaço institucional para a realização da pesquisa. 2. Utilização do espaço e de equipamentos/materiais: quando, além do espaço institucional, houver necessidade de utilizar equipamentos, materiais ou outros recursos nele disponibilizados. A utilização estará condicionada à autorização do responsável pelo espaço e deverá ocorrer de acordo com as condições estabelecidas neste termo.</w:t>
      </w:r>
    </w:p>
    <w:p w14:paraId="10BBF406" w14:textId="01C8AD49" w:rsidR="002A1EA8" w:rsidRPr="00AE23D7" w:rsidRDefault="00221AC9" w:rsidP="0E18A6BB">
      <w:pPr>
        <w:spacing w:after="10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36991799"/>
      <w:r w:rsidRPr="00221AC9">
        <w:rPr>
          <w:rFonts w:ascii="Times New Roman" w:hAnsi="Times New Roman"/>
          <w:b/>
          <w:bCs/>
          <w:sz w:val="28"/>
          <w:szCs w:val="28"/>
        </w:rPr>
        <w:t>TERMO PARA AUTORIZAÇÃO DO USO DE ESPAÇO</w:t>
      </w:r>
    </w:p>
    <w:bookmarkEnd w:id="0"/>
    <w:p w14:paraId="37DC6F0C" w14:textId="5549DB1F" w:rsidR="004272A1" w:rsidRDefault="00EF35DB" w:rsidP="0E18A6BB">
      <w:pPr>
        <w:tabs>
          <w:tab w:val="left" w:pos="8789"/>
        </w:tabs>
        <w:spacing w:afterAutospacing="0" w:line="276" w:lineRule="auto"/>
        <w:ind w:right="-285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E18A6BB">
        <w:rPr>
          <w:rFonts w:ascii="Times New Roman" w:hAnsi="Times New Roman"/>
          <w:color w:val="000000" w:themeColor="text1"/>
          <w:sz w:val="24"/>
          <w:szCs w:val="24"/>
        </w:rPr>
        <w:t>Declar</w:t>
      </w:r>
      <w:r w:rsidR="00221AC9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21AC9" w:rsidRPr="00221AC9">
        <w:rPr>
          <w:rFonts w:ascii="Times New Roman" w:hAnsi="Times New Roman"/>
          <w:color w:val="000000" w:themeColor="text1"/>
          <w:sz w:val="24"/>
          <w:szCs w:val="24"/>
        </w:rPr>
        <w:t xml:space="preserve">a fim viabilizar a realização do projeto de pesquisa intitulado </w:t>
      </w:r>
      <w:r w:rsidRPr="0E18A6BB">
        <w:rPr>
          <w:rFonts w:ascii="Times New Roman" w:hAnsi="Times New Roman"/>
          <w:color w:val="000000" w:themeColor="text1"/>
          <w:sz w:val="24"/>
          <w:szCs w:val="24"/>
        </w:rPr>
        <w:t>“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título</w:t>
      </w:r>
      <w:r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” 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que está sendo desenvolvida pelos(as) alunos(as)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(nome dos pesquisadores)</w:t>
      </w:r>
      <w:r w:rsidR="0060687C" w:rsidRPr="0E18A6BB">
        <w:rPr>
          <w:rFonts w:ascii="Times New Roman" w:hAnsi="Times New Roman"/>
          <w:color w:val="0D0D0D" w:themeColor="text1" w:themeTint="F2"/>
          <w:sz w:val="24"/>
          <w:szCs w:val="24"/>
        </w:rPr>
        <w:t>,</w:t>
      </w:r>
      <w:r w:rsidR="0060687C" w:rsidRPr="0E18A6B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discentes de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(Graduação, Especialização, Mestrado, Doutorado)</w:t>
      </w:r>
      <w:r w:rsidR="00634EC5"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="00634EC5" w:rsidRPr="5F00E699">
        <w:rPr>
          <w:rFonts w:ascii="Times New Roman" w:hAnsi="Times New Roman"/>
          <w:sz w:val="24"/>
          <w:szCs w:val="24"/>
        </w:rPr>
        <w:t>em</w:t>
      </w:r>
      <w:r w:rsidR="00634EC5" w:rsidRPr="5F00E6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4EC5" w:rsidRPr="5F00E699">
        <w:rPr>
          <w:rFonts w:ascii="Times New Roman" w:hAnsi="Times New Roman"/>
          <w:b/>
          <w:bCs/>
          <w:color w:val="FF0000"/>
          <w:sz w:val="24"/>
          <w:szCs w:val="24"/>
        </w:rPr>
        <w:t>(Psicologia, Medicina, Saúde Pública...)</w:t>
      </w:r>
      <w:r w:rsidR="00634EC5">
        <w:rPr>
          <w:rFonts w:ascii="Times New Roman" w:hAnsi="Times New Roman"/>
          <w:b/>
          <w:bCs/>
          <w:color w:val="FF0000"/>
          <w:sz w:val="24"/>
          <w:szCs w:val="24"/>
        </w:rPr>
        <w:t>,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 na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Universidade Evangélica de Goiás - UniEVANGÉLICA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, sob orientação do Professor(a) </w:t>
      </w:r>
      <w:r w:rsidR="0060687C" w:rsidRPr="0E18A6BB">
        <w:rPr>
          <w:rFonts w:ascii="Times New Roman" w:hAnsi="Times New Roman"/>
          <w:b/>
          <w:bCs/>
          <w:color w:val="FF0000"/>
          <w:sz w:val="24"/>
          <w:szCs w:val="24"/>
        </w:rPr>
        <w:t>(nome da orientadora)</w:t>
      </w:r>
      <w:r w:rsidR="00221AC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60687C" w:rsidRPr="0E18A6B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21AC9" w:rsidRPr="00221AC9">
        <w:rPr>
          <w:rFonts w:ascii="Times New Roman" w:hAnsi="Times New Roman"/>
          <w:color w:val="000000" w:themeColor="text1"/>
          <w:sz w:val="24"/>
          <w:szCs w:val="24"/>
        </w:rPr>
        <w:t>que os pesquisadores acima citados estão autorizados a utilizar a</w:t>
      </w:r>
      <w:r w:rsidR="00221A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21AC9" w:rsidRPr="00221AC9">
        <w:rPr>
          <w:rFonts w:ascii="Times New Roman" w:hAnsi="Times New Roman"/>
          <w:color w:val="000000" w:themeColor="text1"/>
          <w:sz w:val="24"/>
          <w:szCs w:val="24"/>
        </w:rPr>
        <w:t>infra-estrutura</w:t>
      </w:r>
      <w:proofErr w:type="spellEnd"/>
      <w:r w:rsidR="00221AC9" w:rsidRPr="00221AC9">
        <w:rPr>
          <w:rFonts w:ascii="Times New Roman" w:hAnsi="Times New Roman"/>
          <w:color w:val="000000" w:themeColor="text1"/>
          <w:sz w:val="24"/>
          <w:szCs w:val="24"/>
        </w:rPr>
        <w:t xml:space="preserve"> do </w:t>
      </w:r>
      <w:r w:rsidR="00221AC9" w:rsidRPr="00221AC9">
        <w:rPr>
          <w:rFonts w:ascii="Times New Roman" w:hAnsi="Times New Roman"/>
          <w:b/>
          <w:bCs/>
          <w:color w:val="FF0000"/>
          <w:sz w:val="24"/>
          <w:szCs w:val="24"/>
        </w:rPr>
        <w:t>(identificar o laboratório/clínica)</w:t>
      </w:r>
      <w:r w:rsidR="00221A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21AC9" w:rsidRPr="00221AC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221AC9" w:rsidRPr="00221AC9">
        <w:rPr>
          <w:rFonts w:ascii="Times New Roman" w:hAnsi="Times New Roman"/>
          <w:b/>
          <w:bCs/>
          <w:color w:val="FF0000"/>
          <w:sz w:val="24"/>
          <w:szCs w:val="24"/>
        </w:rPr>
        <w:t xml:space="preserve"> (quais equipamentos, </w:t>
      </w:r>
      <w:r w:rsidR="00AF7BDE">
        <w:rPr>
          <w:rFonts w:ascii="Times New Roman" w:hAnsi="Times New Roman"/>
          <w:b/>
          <w:bCs/>
          <w:color w:val="FF0000"/>
          <w:sz w:val="24"/>
          <w:szCs w:val="24"/>
        </w:rPr>
        <w:t>materiais</w:t>
      </w:r>
      <w:r w:rsidR="00221AC9" w:rsidRPr="00221AC9">
        <w:rPr>
          <w:rFonts w:ascii="Times New Roman" w:hAnsi="Times New Roman"/>
          <w:b/>
          <w:bCs/>
          <w:color w:val="FF0000"/>
          <w:sz w:val="24"/>
          <w:szCs w:val="24"/>
        </w:rPr>
        <w:t>, entre outros, que serão utilizados para a pesquisa)</w:t>
      </w:r>
      <w:r w:rsidR="00221AC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B5C858" w14:textId="77777777" w:rsidR="005E4475" w:rsidRDefault="00236381" w:rsidP="0E18A6BB">
      <w:pPr>
        <w:spacing w:afterAutospacing="0" w:line="276" w:lineRule="auto"/>
        <w:ind w:firstLine="708"/>
        <w:rPr>
          <w:rFonts w:ascii="Times New Roman" w:hAnsi="Times New Roman"/>
          <w:sz w:val="24"/>
          <w:szCs w:val="24"/>
        </w:rPr>
      </w:pPr>
      <w:r w:rsidRPr="00236381">
        <w:rPr>
          <w:rFonts w:ascii="Times New Roman" w:hAnsi="Times New Roman"/>
          <w:sz w:val="24"/>
          <w:szCs w:val="24"/>
        </w:rPr>
        <w:t xml:space="preserve">O espaço poderá ser utilizado pelos pesquisadores de acordo com o cronograma previsto no Projeto Detalhado, durante os meses de </w:t>
      </w:r>
      <w:r w:rsidRPr="006803DF">
        <w:rPr>
          <w:rFonts w:ascii="Times New Roman" w:hAnsi="Times New Roman"/>
          <w:b/>
          <w:bCs/>
          <w:color w:val="FF0000"/>
          <w:sz w:val="24"/>
          <w:szCs w:val="24"/>
        </w:rPr>
        <w:t>(informar os meses previstos para utilização)</w:t>
      </w:r>
      <w:r w:rsidRPr="00236381">
        <w:rPr>
          <w:rFonts w:ascii="Times New Roman" w:hAnsi="Times New Roman"/>
          <w:sz w:val="24"/>
          <w:szCs w:val="24"/>
        </w:rPr>
        <w:t xml:space="preserve">, nos dias e horários previamente acordados com o responsável pelo espaço. Durante a utilização, os pesquisadores deverão zelar pela conservação, organização e segurança do local, bem como observar as normas institucionais aplicáveis e as orientações do responsável pelo espaço, responsabilizando-se pelo uso adequado das instalações, equipamentos e materiais disponibilizados para a realização da pesquisa. </w:t>
      </w:r>
    </w:p>
    <w:p w14:paraId="097BEC1A" w14:textId="0B15C867" w:rsidR="00932450" w:rsidRPr="004272A1" w:rsidRDefault="009D3CBD" w:rsidP="0E18A6BB">
      <w:pPr>
        <w:spacing w:afterAutospacing="0" w:line="276" w:lineRule="auto"/>
        <w:ind w:firstLine="708"/>
      </w:pPr>
      <w:r w:rsidRPr="2FCC982A">
        <w:rPr>
          <w:rFonts w:ascii="Times New Roman" w:hAnsi="Times New Roman"/>
          <w:sz w:val="24"/>
          <w:szCs w:val="24"/>
        </w:rPr>
        <w:t>A autorização para realização da pesquisa acima descrita se</w:t>
      </w:r>
      <w:r w:rsidR="6A3A9614" w:rsidRPr="2FCC982A">
        <w:rPr>
          <w:rFonts w:ascii="Times New Roman" w:hAnsi="Times New Roman"/>
          <w:sz w:val="24"/>
          <w:szCs w:val="24"/>
        </w:rPr>
        <w:t xml:space="preserve"> da</w:t>
      </w:r>
      <w:r w:rsidRPr="2FCC982A">
        <w:rPr>
          <w:rFonts w:ascii="Times New Roman" w:hAnsi="Times New Roman"/>
          <w:sz w:val="24"/>
          <w:szCs w:val="24"/>
        </w:rPr>
        <w:t>rá mediante a apresentação de parecer ético aprovado</w:t>
      </w:r>
      <w:r w:rsidR="00E757EB" w:rsidRPr="2FCC982A">
        <w:rPr>
          <w:rFonts w:ascii="Times New Roman" w:hAnsi="Times New Roman"/>
          <w:sz w:val="24"/>
          <w:szCs w:val="24"/>
        </w:rPr>
        <w:t xml:space="preserve"> </w:t>
      </w:r>
      <w:r w:rsidRPr="2FCC982A">
        <w:rPr>
          <w:rFonts w:ascii="Times New Roman" w:hAnsi="Times New Roman"/>
          <w:sz w:val="24"/>
          <w:szCs w:val="24"/>
        </w:rPr>
        <w:t xml:space="preserve">emitido </w:t>
      </w:r>
      <w:r w:rsidR="00317D2D" w:rsidRPr="2FCC982A">
        <w:rPr>
          <w:rFonts w:ascii="Times New Roman" w:hAnsi="Times New Roman"/>
          <w:sz w:val="24"/>
          <w:szCs w:val="24"/>
        </w:rPr>
        <w:t xml:space="preserve">por um </w:t>
      </w:r>
      <w:r w:rsidR="004272A1" w:rsidRPr="2FCC982A">
        <w:rPr>
          <w:rFonts w:ascii="Times New Roman" w:hAnsi="Times New Roman"/>
          <w:sz w:val="24"/>
          <w:szCs w:val="24"/>
        </w:rPr>
        <w:t>Comitê de Ética em Pesquisa</w:t>
      </w:r>
      <w:r w:rsidR="00933106" w:rsidRPr="2FCC982A">
        <w:rPr>
          <w:rFonts w:ascii="Times New Roman" w:hAnsi="Times New Roman"/>
          <w:sz w:val="24"/>
          <w:szCs w:val="24"/>
        </w:rPr>
        <w:t xml:space="preserve"> (CEP)</w:t>
      </w:r>
      <w:r w:rsidR="00221AC9">
        <w:rPr>
          <w:rFonts w:ascii="Times New Roman" w:hAnsi="Times New Roman"/>
          <w:sz w:val="24"/>
          <w:szCs w:val="24"/>
        </w:rPr>
        <w:t>.</w:t>
      </w:r>
    </w:p>
    <w:p w14:paraId="0C1F3A8D" w14:textId="324A5368" w:rsidR="2FCC982A" w:rsidRDefault="2FCC982A" w:rsidP="00AF7BDE">
      <w:pPr>
        <w:pStyle w:val="Default"/>
      </w:pPr>
    </w:p>
    <w:p w14:paraId="4332A533" w14:textId="037C59BA" w:rsidR="00AF7BDE" w:rsidRDefault="00A42DD0" w:rsidP="00AF7BDE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6A0960" w:rsidRPr="002A62DA">
        <w:rPr>
          <w:rFonts w:ascii="Times New Roman" w:hAnsi="Times New Roman" w:cs="Times New Roman"/>
        </w:rPr>
        <w:t>Aná</w:t>
      </w:r>
      <w:r w:rsidR="006A0960">
        <w:rPr>
          <w:rFonts w:ascii="Times New Roman" w:hAnsi="Times New Roman" w:cs="Times New Roman"/>
        </w:rPr>
        <w:t>polis, _</w:t>
      </w:r>
      <w:r w:rsidR="00AE23D7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>___de ___</w:t>
      </w:r>
      <w:r w:rsidR="00AE23D7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>_</w:t>
      </w:r>
      <w:r w:rsidR="00AE23D7">
        <w:rPr>
          <w:rFonts w:ascii="Times New Roman" w:hAnsi="Times New Roman" w:cs="Times New Roman"/>
        </w:rPr>
        <w:t>__</w:t>
      </w:r>
      <w:r w:rsidR="006A0960">
        <w:rPr>
          <w:rFonts w:ascii="Times New Roman" w:hAnsi="Times New Roman" w:cs="Times New Roman"/>
        </w:rPr>
        <w:t>__</w:t>
      </w:r>
      <w:r w:rsidR="00506160">
        <w:rPr>
          <w:rFonts w:ascii="Times New Roman" w:hAnsi="Times New Roman" w:cs="Times New Roman"/>
        </w:rPr>
        <w:t>_</w:t>
      </w:r>
      <w:r w:rsidR="006A0960">
        <w:rPr>
          <w:rFonts w:ascii="Times New Roman" w:hAnsi="Times New Roman" w:cs="Times New Roman"/>
        </w:rPr>
        <w:t xml:space="preserve">________ </w:t>
      </w:r>
      <w:proofErr w:type="spellStart"/>
      <w:r w:rsidR="006A0960">
        <w:rPr>
          <w:rFonts w:ascii="Times New Roman" w:hAnsi="Times New Roman" w:cs="Times New Roman"/>
        </w:rPr>
        <w:t>de</w:t>
      </w:r>
      <w:proofErr w:type="spellEnd"/>
      <w:r w:rsidR="006A0960">
        <w:rPr>
          <w:rFonts w:ascii="Times New Roman" w:hAnsi="Times New Roman" w:cs="Times New Roman"/>
        </w:rPr>
        <w:t xml:space="preserve"> ________</w:t>
      </w:r>
    </w:p>
    <w:p w14:paraId="548AF981" w14:textId="7292A7E5" w:rsidR="00AF7BDE" w:rsidRDefault="00AF7BDE" w:rsidP="00AF7BDE">
      <w:pPr>
        <w:pStyle w:val="Default"/>
        <w:jc w:val="right"/>
        <w:rPr>
          <w:rFonts w:ascii="Times New Roman" w:hAnsi="Times New Roman" w:cs="Times New Roman"/>
        </w:rPr>
      </w:pPr>
    </w:p>
    <w:p w14:paraId="62EB5FB3" w14:textId="77777777" w:rsidR="00AF7BDE" w:rsidRPr="00AF7BDE" w:rsidRDefault="00AF7BDE" w:rsidP="00F24CE5">
      <w:pPr>
        <w:pStyle w:val="Default"/>
        <w:rPr>
          <w:rFonts w:ascii="Times New Roman" w:hAnsi="Times New Roman" w:cs="Times New Roman"/>
        </w:rPr>
      </w:pPr>
    </w:p>
    <w:p w14:paraId="2256D4CD" w14:textId="418E49BA" w:rsidR="00E97010" w:rsidRPr="00AF7BDE" w:rsidRDefault="006A0960" w:rsidP="00AF7BDE">
      <w:pPr>
        <w:pStyle w:val="NormalWeb"/>
        <w:tabs>
          <w:tab w:val="left" w:pos="1440"/>
          <w:tab w:val="left" w:pos="8400"/>
          <w:tab w:val="left" w:pos="8789"/>
        </w:tabs>
        <w:ind w:right="-285"/>
        <w:jc w:val="center"/>
        <w:rPr>
          <w:b/>
          <w:bCs/>
          <w:color w:val="FF0000"/>
          <w:sz w:val="20"/>
          <w:szCs w:val="20"/>
        </w:rPr>
      </w:pPr>
      <w:r>
        <w:t>____________________________________</w:t>
      </w:r>
      <w:r>
        <w:br/>
        <w:t xml:space="preserve">Assinatura e carimbo do Responsável </w:t>
      </w:r>
      <w:r w:rsidR="006803DF">
        <w:t>pelo Espaço</w:t>
      </w:r>
      <w:r>
        <w:br/>
      </w:r>
      <w:r w:rsidRPr="2FCC982A">
        <w:rPr>
          <w:b/>
          <w:bCs/>
          <w:color w:val="FF0000"/>
          <w:sz w:val="20"/>
          <w:szCs w:val="20"/>
        </w:rPr>
        <w:t xml:space="preserve">(o carimbo deve conter o cargo/função e nome da instituição, </w:t>
      </w:r>
      <w:r w:rsidR="001408F7">
        <w:rPr>
          <w:b/>
          <w:bCs/>
          <w:color w:val="FF0000"/>
          <w:sz w:val="20"/>
          <w:szCs w:val="20"/>
        </w:rPr>
        <w:t>caso contrário</w:t>
      </w:r>
      <w:r w:rsidRPr="2FCC982A">
        <w:rPr>
          <w:b/>
          <w:bCs/>
          <w:color w:val="FF0000"/>
          <w:sz w:val="20"/>
          <w:szCs w:val="20"/>
        </w:rPr>
        <w:t>,</w:t>
      </w:r>
      <w:r w:rsidR="22C06AF5" w:rsidRPr="2FCC982A">
        <w:rPr>
          <w:b/>
          <w:bCs/>
          <w:color w:val="FF0000"/>
          <w:sz w:val="20"/>
          <w:szCs w:val="20"/>
        </w:rPr>
        <w:t xml:space="preserve"> </w:t>
      </w:r>
      <w:r w:rsidR="6D01A0FC" w:rsidRPr="2FCC982A">
        <w:rPr>
          <w:b/>
          <w:bCs/>
          <w:color w:val="FF0000"/>
          <w:sz w:val="20"/>
          <w:szCs w:val="20"/>
        </w:rPr>
        <w:t>escrever</w:t>
      </w:r>
      <w:r w:rsidRPr="2FCC982A">
        <w:rPr>
          <w:b/>
          <w:bCs/>
          <w:color w:val="FF0000"/>
          <w:sz w:val="20"/>
          <w:szCs w:val="20"/>
        </w:rPr>
        <w:t xml:space="preserve"> ao lado da assinatura)</w:t>
      </w:r>
    </w:p>
    <w:p w14:paraId="6B4B261B" w14:textId="418623DC" w:rsidR="00E97010" w:rsidRDefault="00E97010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4411A0" w14:textId="799752C0" w:rsidR="00E97010" w:rsidRDefault="00E97010" w:rsidP="2FCC982A">
      <w:pPr>
        <w:spacing w:afterAutospacing="0"/>
        <w:jc w:val="left"/>
      </w:pPr>
      <w:r w:rsidRPr="2FCC9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DADOS PARA CONTATO</w:t>
      </w:r>
    </w:p>
    <w:p w14:paraId="636B9554" w14:textId="6D5BF0A5" w:rsidR="2FCC982A" w:rsidRDefault="2FCC982A" w:rsidP="2FCC982A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54499A" w14:textId="391445C5" w:rsidR="00BE19FE" w:rsidRPr="00AF7BDE" w:rsidRDefault="00E97010" w:rsidP="00AF7BDE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Pesquisador responsável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>
        <w:br/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Telefone – </w:t>
      </w:r>
      <w:r w:rsidRPr="5E1140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INFORMAR DDD </w:t>
      </w:r>
      <w:r w:rsidR="001D3CD2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="001D3CD2"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E-mail:</w:t>
      </w:r>
      <w:r w:rsidRPr="5E1140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5E114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</w:t>
      </w:r>
      <w:r>
        <w:br/>
      </w:r>
      <w: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>Comitê de Ética em Pesquisa da UniEVANGÉLICA: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Telefone: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>(62) 33106736</w:t>
      </w:r>
      <w:r w:rsidR="001D3CD2">
        <w:rPr>
          <w:rFonts w:ascii="Times New Roman" w:eastAsiaTheme="minorEastAsia" w:hAnsi="Times New Roman" w:cs="Times New Roman"/>
          <w:sz w:val="24"/>
          <w:szCs w:val="24"/>
        </w:rPr>
        <w:br/>
      </w:r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E-mail: </w:t>
      </w:r>
      <w:r w:rsidRPr="007468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hyperlink r:id="rId7">
        <w:r w:rsidRPr="00746808">
          <w:rPr>
            <w:rFonts w:ascii="Times New Roman" w:eastAsiaTheme="minorEastAsia" w:hAnsi="Times New Roman" w:cs="Times New Roman"/>
            <w:sz w:val="24"/>
            <w:szCs w:val="24"/>
          </w:rPr>
          <w:t>cep@unievangelica.edu.br</w:t>
        </w:r>
      </w:hyperlink>
      <w:r w:rsidRPr="0074680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746808">
        <w:rPr>
          <w:rFonts w:ascii="Times New Roman" w:hAnsi="Times New Roman" w:cs="Times New Roman"/>
        </w:rPr>
        <w:br/>
      </w:r>
    </w:p>
    <w:sectPr w:rsidR="00BE19FE" w:rsidRPr="00AF7BDE" w:rsidSect="00AE21E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1134" w:bottom="142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F66EC" w14:textId="77777777" w:rsidR="00C21DA3" w:rsidRDefault="00C21DA3" w:rsidP="00D33333">
      <w:r>
        <w:separator/>
      </w:r>
    </w:p>
  </w:endnote>
  <w:endnote w:type="continuationSeparator" w:id="0">
    <w:p w14:paraId="3F0118B0" w14:textId="77777777" w:rsidR="00C21DA3" w:rsidRDefault="00C21DA3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6159295"/>
      <w:docPartObj>
        <w:docPartGallery w:val="Page Numbers (Top of Page)"/>
        <w:docPartUnique/>
      </w:docPartObj>
    </w:sdtPr>
    <w:sdtContent>
      <w:p w14:paraId="363AEF98" w14:textId="77777777" w:rsidR="00E97010" w:rsidRDefault="00E97010" w:rsidP="00E97010">
        <w:pPr>
          <w:pStyle w:val="Rodap"/>
          <w:jc w:val="right"/>
        </w:pPr>
        <w:r w:rsidRPr="00E97010">
          <w:t xml:space="preserve">Página </w:t>
        </w:r>
        <w:r w:rsidRPr="00E97010">
          <w:rPr>
            <w:b/>
            <w:bCs/>
          </w:rPr>
          <w:fldChar w:fldCharType="begin"/>
        </w:r>
        <w:r w:rsidRPr="00E97010">
          <w:rPr>
            <w:b/>
            <w:bCs/>
          </w:rPr>
          <w:instrText>PAGE</w:instrText>
        </w:r>
        <w:r w:rsidRPr="00E97010"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 w:rsidRPr="00E97010">
          <w:rPr>
            <w:b/>
            <w:bCs/>
          </w:rPr>
          <w:fldChar w:fldCharType="end"/>
        </w:r>
        <w:r w:rsidRPr="00E97010">
          <w:t xml:space="preserve"> de </w:t>
        </w:r>
        <w:r w:rsidRPr="00E97010">
          <w:rPr>
            <w:b/>
            <w:bCs/>
          </w:rPr>
          <w:t>2</w:t>
        </w:r>
      </w:p>
    </w:sdtContent>
  </w:sdt>
  <w:p w14:paraId="1DCFB42E" w14:textId="0A5721D2" w:rsidR="00990569" w:rsidRDefault="008F2AD6">
    <w:pPr>
      <w:pStyle w:val="Rodap"/>
    </w:pPr>
    <w:r>
      <w:br/>
    </w:r>
    <w:r>
      <w:br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FF5A8D" wp14:editId="1141C917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C059B" w14:textId="77777777" w:rsidR="008F2AD6" w:rsidRPr="00731345" w:rsidRDefault="008F2AD6" w:rsidP="008F2AD6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FF5A8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34.2pt;margin-top:1.65pt;width:545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CA+IwIAACA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" fillcolor="#1f497d [3215]" stroked="f">
              <v:textbox>
                <w:txbxContent>
                  <w:p w14:paraId="606C059B" w14:textId="77777777" w:rsidR="008F2AD6" w:rsidRPr="00731345" w:rsidRDefault="008F2AD6" w:rsidP="008F2AD6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r w:rsidR="00990569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941025" wp14:editId="183C34FC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C95D58" w14:textId="77777777" w:rsidR="00990569" w:rsidRPr="00990569" w:rsidRDefault="00000000" w:rsidP="00990569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72214564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731D0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990569" w:rsidRP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731D0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3</w:t>
                              </w:r>
                              <w:r w:rsidR="00990569" w:rsidRP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941025" id="_x0000_s1027" type="#_x0000_t202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f5EAIAAP8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" filled="f" stroked="f">
              <v:textbox>
                <w:txbxContent>
                  <w:p w14:paraId="58C95D58" w14:textId="77777777" w:rsidR="00990569" w:rsidRPr="00990569" w:rsidRDefault="00C30210" w:rsidP="00990569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72214564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990569" w:rsidRP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6731D0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="00990569" w:rsidRP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6731D0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3</w:t>
                        </w:r>
                        <w:r w:rsidR="00990569" w:rsidRP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465540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72ECA5F" w14:textId="3BC660D8" w:rsidR="008F2AD6" w:rsidRPr="008F2AD6" w:rsidRDefault="005F3D08" w:rsidP="008F2AD6">
            <w:pPr>
              <w:pStyle w:val="Rodap"/>
              <w:jc w:val="right"/>
            </w:pPr>
            <w:r w:rsidRPr="00E97010">
              <w:t xml:space="preserve">Página </w:t>
            </w:r>
            <w:r w:rsidRPr="00E97010">
              <w:rPr>
                <w:b/>
                <w:bCs/>
              </w:rPr>
              <w:fldChar w:fldCharType="begin"/>
            </w:r>
            <w:r w:rsidRPr="00E97010">
              <w:rPr>
                <w:b/>
                <w:bCs/>
              </w:rPr>
              <w:instrText>PAGE</w:instrText>
            </w:r>
            <w:r w:rsidRPr="00E97010">
              <w:rPr>
                <w:b/>
                <w:bCs/>
              </w:rPr>
              <w:fldChar w:fldCharType="separate"/>
            </w:r>
            <w:r w:rsidR="00E0506C" w:rsidRPr="00E97010">
              <w:rPr>
                <w:b/>
                <w:bCs/>
                <w:noProof/>
              </w:rPr>
              <w:t>1</w:t>
            </w:r>
            <w:r w:rsidRPr="00E97010">
              <w:rPr>
                <w:b/>
                <w:bCs/>
              </w:rPr>
              <w:fldChar w:fldCharType="end"/>
            </w:r>
            <w:r w:rsidRPr="00E97010">
              <w:t xml:space="preserve"> de </w:t>
            </w:r>
            <w:r w:rsidR="00AF7BDE">
              <w:rPr>
                <w:b/>
                <w:bCs/>
              </w:rPr>
              <w:t>1</w:t>
            </w:r>
          </w:p>
        </w:sdtContent>
      </w:sdt>
    </w:sdtContent>
  </w:sdt>
  <w:bookmarkStart w:id="1" w:name="_Hlk240371442"/>
  <w:bookmarkStart w:id="2" w:name="_Hlk240371443"/>
  <w:p w14:paraId="5A854208" w14:textId="586422B7" w:rsidR="00990569" w:rsidRDefault="008F2AD6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BE0143" wp14:editId="43437448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1DB8D" w14:textId="77777777" w:rsidR="008F2AD6" w:rsidRPr="00731345" w:rsidRDefault="008F2AD6" w:rsidP="008F2AD6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E014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34.2pt;margin-top:1.65pt;width:545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" fillcolor="#1f497d [3215]" stroked="f">
              <v:textbox>
                <w:txbxContent>
                  <w:p w14:paraId="0FA1DB8D" w14:textId="77777777" w:rsidR="008F2AD6" w:rsidRPr="00731345" w:rsidRDefault="008F2AD6" w:rsidP="008F2AD6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bookmarkEnd w:id="1"/>
    <w:bookmarkEnd w:id="2"/>
  </w:p>
  <w:p w14:paraId="1494BDC5" w14:textId="77777777" w:rsidR="008F2AD6" w:rsidRDefault="008F2A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92354" w14:textId="77777777" w:rsidR="00C21DA3" w:rsidRDefault="00C21DA3" w:rsidP="00D33333">
      <w:r>
        <w:separator/>
      </w:r>
    </w:p>
  </w:footnote>
  <w:footnote w:type="continuationSeparator" w:id="0">
    <w:p w14:paraId="5B715511" w14:textId="77777777" w:rsidR="00C21DA3" w:rsidRDefault="00C21DA3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E5003" w14:textId="13992062" w:rsidR="005E7266" w:rsidRDefault="00AE21E0" w:rsidP="00AE21E0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6E9B15CA" wp14:editId="4E9FDE1F">
          <wp:extent cx="1028700" cy="50194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="008F2AD6">
      <w:rPr>
        <w:noProof/>
      </w:rPr>
      <w:drawing>
        <wp:inline distT="0" distB="0" distL="0" distR="0" wp14:anchorId="3B70473F" wp14:editId="5D6A0803">
          <wp:extent cx="2074502" cy="352425"/>
          <wp:effectExtent l="0" t="0" r="2540" b="0"/>
          <wp:docPr id="40" name="Imagem 40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FCC0D" w14:textId="66DB9C7B" w:rsidR="008F2AD6" w:rsidRDefault="00AE21E0" w:rsidP="00AE21E0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4CBC17FB" wp14:editId="66F0DD8F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8F2AD6">
      <w:rPr>
        <w:noProof/>
      </w:rPr>
      <w:drawing>
        <wp:inline distT="0" distB="0" distL="0" distR="0" wp14:anchorId="3A23CF26" wp14:editId="0ACEBCED">
          <wp:extent cx="2074502" cy="352425"/>
          <wp:effectExtent l="0" t="0" r="2540" b="0"/>
          <wp:docPr id="41" name="Imagem 41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07E12"/>
    <w:rsid w:val="0002245F"/>
    <w:rsid w:val="0002542E"/>
    <w:rsid w:val="00084BC9"/>
    <w:rsid w:val="00086442"/>
    <w:rsid w:val="000909D0"/>
    <w:rsid w:val="000E33C0"/>
    <w:rsid w:val="0010447E"/>
    <w:rsid w:val="00105384"/>
    <w:rsid w:val="001408F7"/>
    <w:rsid w:val="00143A14"/>
    <w:rsid w:val="00154E93"/>
    <w:rsid w:val="001751C2"/>
    <w:rsid w:val="00184217"/>
    <w:rsid w:val="001A7BB9"/>
    <w:rsid w:val="001C1428"/>
    <w:rsid w:val="001D3CD2"/>
    <w:rsid w:val="001E2E7E"/>
    <w:rsid w:val="002035FE"/>
    <w:rsid w:val="00204B6E"/>
    <w:rsid w:val="00221AC9"/>
    <w:rsid w:val="00235460"/>
    <w:rsid w:val="00236381"/>
    <w:rsid w:val="00263455"/>
    <w:rsid w:val="00286316"/>
    <w:rsid w:val="0029179B"/>
    <w:rsid w:val="002A1EA8"/>
    <w:rsid w:val="002B7C5A"/>
    <w:rsid w:val="002D4B21"/>
    <w:rsid w:val="00317D2D"/>
    <w:rsid w:val="0034036D"/>
    <w:rsid w:val="00350B56"/>
    <w:rsid w:val="00367F27"/>
    <w:rsid w:val="003709FC"/>
    <w:rsid w:val="00383B1A"/>
    <w:rsid w:val="003C0499"/>
    <w:rsid w:val="003C2CEB"/>
    <w:rsid w:val="003D5EFA"/>
    <w:rsid w:val="003E1132"/>
    <w:rsid w:val="003E5DFF"/>
    <w:rsid w:val="003F3609"/>
    <w:rsid w:val="004272A1"/>
    <w:rsid w:val="004413C8"/>
    <w:rsid w:val="00442D9B"/>
    <w:rsid w:val="00453707"/>
    <w:rsid w:val="00480311"/>
    <w:rsid w:val="0049415C"/>
    <w:rsid w:val="00496CCD"/>
    <w:rsid w:val="004B1B88"/>
    <w:rsid w:val="004E6E40"/>
    <w:rsid w:val="00506160"/>
    <w:rsid w:val="005229DA"/>
    <w:rsid w:val="00555CCC"/>
    <w:rsid w:val="00570ACD"/>
    <w:rsid w:val="005737F2"/>
    <w:rsid w:val="005E4475"/>
    <w:rsid w:val="005E7266"/>
    <w:rsid w:val="005F3D08"/>
    <w:rsid w:val="0060687C"/>
    <w:rsid w:val="00634EC5"/>
    <w:rsid w:val="00646722"/>
    <w:rsid w:val="006634AC"/>
    <w:rsid w:val="006731D0"/>
    <w:rsid w:val="006803DF"/>
    <w:rsid w:val="00696C3C"/>
    <w:rsid w:val="006A0960"/>
    <w:rsid w:val="006F05EA"/>
    <w:rsid w:val="006F08EE"/>
    <w:rsid w:val="0070675B"/>
    <w:rsid w:val="00741E26"/>
    <w:rsid w:val="00755F2B"/>
    <w:rsid w:val="007D3CE5"/>
    <w:rsid w:val="007E1D50"/>
    <w:rsid w:val="007F679A"/>
    <w:rsid w:val="00817CD2"/>
    <w:rsid w:val="008372EF"/>
    <w:rsid w:val="008514D6"/>
    <w:rsid w:val="0085720A"/>
    <w:rsid w:val="00887D6B"/>
    <w:rsid w:val="008B30E4"/>
    <w:rsid w:val="008C111C"/>
    <w:rsid w:val="008C7A79"/>
    <w:rsid w:val="008F2AD6"/>
    <w:rsid w:val="00927321"/>
    <w:rsid w:val="00932450"/>
    <w:rsid w:val="00933106"/>
    <w:rsid w:val="009364D3"/>
    <w:rsid w:val="0095640D"/>
    <w:rsid w:val="00990569"/>
    <w:rsid w:val="009A08A6"/>
    <w:rsid w:val="009B4389"/>
    <w:rsid w:val="009D3CBD"/>
    <w:rsid w:val="00A42DD0"/>
    <w:rsid w:val="00A6266D"/>
    <w:rsid w:val="00A8299D"/>
    <w:rsid w:val="00AC02CA"/>
    <w:rsid w:val="00AE21E0"/>
    <w:rsid w:val="00AE23D7"/>
    <w:rsid w:val="00AF7BDE"/>
    <w:rsid w:val="00B018D7"/>
    <w:rsid w:val="00B64FF5"/>
    <w:rsid w:val="00BB242F"/>
    <w:rsid w:val="00BC7C62"/>
    <w:rsid w:val="00BD25A2"/>
    <w:rsid w:val="00BE19FE"/>
    <w:rsid w:val="00C07292"/>
    <w:rsid w:val="00C11526"/>
    <w:rsid w:val="00C21DA3"/>
    <w:rsid w:val="00C30210"/>
    <w:rsid w:val="00C470F1"/>
    <w:rsid w:val="00CF1BA2"/>
    <w:rsid w:val="00D26F73"/>
    <w:rsid w:val="00D33333"/>
    <w:rsid w:val="00D3495B"/>
    <w:rsid w:val="00D906E9"/>
    <w:rsid w:val="00DC7822"/>
    <w:rsid w:val="00DD1F5D"/>
    <w:rsid w:val="00DE37CC"/>
    <w:rsid w:val="00DF30FC"/>
    <w:rsid w:val="00E03180"/>
    <w:rsid w:val="00E034C4"/>
    <w:rsid w:val="00E0506C"/>
    <w:rsid w:val="00E1286F"/>
    <w:rsid w:val="00E21D6B"/>
    <w:rsid w:val="00E23F54"/>
    <w:rsid w:val="00E37A47"/>
    <w:rsid w:val="00E44781"/>
    <w:rsid w:val="00E734C6"/>
    <w:rsid w:val="00E757EB"/>
    <w:rsid w:val="00E97010"/>
    <w:rsid w:val="00EB146A"/>
    <w:rsid w:val="00ED2F52"/>
    <w:rsid w:val="00EF35DB"/>
    <w:rsid w:val="00F01E51"/>
    <w:rsid w:val="00F233D7"/>
    <w:rsid w:val="00F24CE5"/>
    <w:rsid w:val="00F32764"/>
    <w:rsid w:val="00F42882"/>
    <w:rsid w:val="00F71C7C"/>
    <w:rsid w:val="00F83B10"/>
    <w:rsid w:val="00F93929"/>
    <w:rsid w:val="00FE641C"/>
    <w:rsid w:val="019FC09B"/>
    <w:rsid w:val="04E22764"/>
    <w:rsid w:val="05DBB19E"/>
    <w:rsid w:val="06382DEC"/>
    <w:rsid w:val="081C1B2D"/>
    <w:rsid w:val="0B4A8AEE"/>
    <w:rsid w:val="0D9FE831"/>
    <w:rsid w:val="0DD84C76"/>
    <w:rsid w:val="0E18A6BB"/>
    <w:rsid w:val="17B7BD62"/>
    <w:rsid w:val="18CB63A3"/>
    <w:rsid w:val="20F09CD5"/>
    <w:rsid w:val="22C06AF5"/>
    <w:rsid w:val="27D5862C"/>
    <w:rsid w:val="2EA4A5BF"/>
    <w:rsid w:val="2FB17C2C"/>
    <w:rsid w:val="2FCC982A"/>
    <w:rsid w:val="327DFE68"/>
    <w:rsid w:val="35BF8F6B"/>
    <w:rsid w:val="39AFDFC4"/>
    <w:rsid w:val="3D4A4081"/>
    <w:rsid w:val="3E93BC3D"/>
    <w:rsid w:val="40558957"/>
    <w:rsid w:val="46C08CB9"/>
    <w:rsid w:val="4762B926"/>
    <w:rsid w:val="4B9FD892"/>
    <w:rsid w:val="4FDC692F"/>
    <w:rsid w:val="51949282"/>
    <w:rsid w:val="53D717B3"/>
    <w:rsid w:val="54E08A96"/>
    <w:rsid w:val="554CBDBB"/>
    <w:rsid w:val="587C76C5"/>
    <w:rsid w:val="5C67FA9A"/>
    <w:rsid w:val="5F1A787B"/>
    <w:rsid w:val="657FA55B"/>
    <w:rsid w:val="69113680"/>
    <w:rsid w:val="6A3A9614"/>
    <w:rsid w:val="6CCD0C21"/>
    <w:rsid w:val="6D01A0FC"/>
    <w:rsid w:val="6F07AFFB"/>
    <w:rsid w:val="744C5F21"/>
    <w:rsid w:val="76DA5717"/>
    <w:rsid w:val="77D55D6D"/>
    <w:rsid w:val="7A954193"/>
    <w:rsid w:val="7E833D43"/>
    <w:rsid w:val="7FAAA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11D09"/>
  <w15:docId w15:val="{34D77360-C971-4EC4-B66C-F6817D00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67F27"/>
    <w:pPr>
      <w:spacing w:afterAutospacing="0"/>
      <w:jc w:val="left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67F27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p@unievangelica.edu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72B5B-3D92-45E0-8AA8-0AA565B35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.~WRD1125</Template>
  <TotalTime>51</TotalTime>
  <Pages>1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Luciana Maia</cp:lastModifiedBy>
  <cp:revision>32</cp:revision>
  <cp:lastPrinted>2017-02-21T21:06:00Z</cp:lastPrinted>
  <dcterms:created xsi:type="dcterms:W3CDTF">2026-08-07T11:32:00Z</dcterms:created>
  <dcterms:modified xsi:type="dcterms:W3CDTF">2026-09-25T11:14:00Z</dcterms:modified>
</cp:coreProperties>
</file>